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3C7D9E4" w14:textId="77777777" w:rsidR="003C4D1A" w:rsidRDefault="003C4D1A">
      <w:bookmarkStart w:id="0" w:name="_GoBack"/>
      <w:bookmarkEnd w:id="0"/>
      <w:r>
        <w:rPr>
          <w:noProof/>
        </w:rPr>
        <w:pict w14:anchorId="34FEED39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8" type="#_x0000_t202" style="position:absolute;margin-left:45.9pt;margin-top:44.9pt;width:184pt;height:41.05pt;z-index:251658250;mso-wrap-edited:f;mso-position-horizontal-relative:page;mso-position-vertical-relative:page" wrapcoords="0 0 21600 0 21600 21600 0 21600 0 0" filled="f" stroked="f">
            <v:fill o:detectmouseclick="t"/>
            <v:textbox style="mso-next-textbox:#_x0000_s1038" inset=",0,,0">
              <w:txbxContent>
                <w:p w14:paraId="4ABCF469" w14:textId="77777777" w:rsidR="00B213E0" w:rsidRDefault="00B213E0" w:rsidP="003C4D1A">
                  <w:pPr>
                    <w:pStyle w:val="Heading2"/>
                  </w:pPr>
                  <w:r>
                    <w:t>Design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 w14:anchorId="32DF850A">
          <v:group id="_x0000_s1128" style="position:absolute;margin-left:46pt;margin-top:85.95pt;width:184pt;height:389.45pt;z-index:251658251;mso-position-horizontal-relative:page;mso-position-vertical-relative:page" coordsize="20000,20000" wrapcoords="0 0 21600 0 21600 21600 0 21600 0 0" mv:complextextbox="1">
            <o:lock v:ext="edit" ungrouping="t"/>
            <v:shape id="_x0000_s1129" type="#_x0000_t202" style="position:absolute;width:20000;height:20000;mso-wrap-edited:f;mso-position-horizontal-relative:page;mso-position-vertical-relative:page" wrapcoords="0 0 21600 0 21600 21600 0 21600 0 0" mv:complextextbox="1" filled="f" stroked="f">
              <v:fill o:detectmouseclick="t"/>
              <v:textbox style="mso-next-textbox:#_x0000_s1127" inset=",0,,0"/>
            </v:shape>
            <v:shape id="_x0000_s1130" type="#_x0000_t202" style="position:absolute;left:783;width:18434;height:1559" filled="f" stroked="f">
              <v:textbox style="mso-next-textbox:#_x0000_s1131" inset="0,0,0,0">
                <w:txbxContent>
                  <w:p w14:paraId="6D5A8868" w14:textId="77777777" w:rsidR="00B213E0" w:rsidRPr="00EC66E3" w:rsidRDefault="00B213E0" w:rsidP="00EC66E3">
                    <w:pPr>
                      <w:pStyle w:val="ListParagraph"/>
                      <w:numPr>
                        <w:ilvl w:val="0"/>
                        <w:numId w:val="6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>Bulleted lists are great to show information</w:t>
                    </w:r>
                  </w:p>
                  <w:p w14:paraId="452FEA34" w14:textId="77777777" w:rsidR="00B213E0" w:rsidRPr="00EC66E3" w:rsidRDefault="00B213E0" w:rsidP="00EC66E3">
                    <w:pPr>
                      <w:numPr>
                        <w:ilvl w:val="0"/>
                        <w:numId w:val="4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>Use bright colors to show the most important info</w:t>
                    </w:r>
                  </w:p>
                  <w:p w14:paraId="5A38A06F" w14:textId="77777777" w:rsidR="00B213E0" w:rsidRPr="00EC66E3" w:rsidRDefault="00986805" w:rsidP="00EC66E3">
                    <w:pPr>
                      <w:numPr>
                        <w:ilvl w:val="1"/>
                        <w:numId w:val="4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986805">
                      <w:rPr>
                        <w:rFonts w:ascii="Abadi MT Condensed Light" w:hAnsi="Abadi MT Condensed Light"/>
                        <w:color w:val="FF0000"/>
                        <w:sz w:val="26"/>
                      </w:rPr>
                      <w:t>Red</w:t>
                    </w:r>
                    <w: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 xml:space="preserve"> and </w:t>
                    </w:r>
                    <w:r w:rsidRPr="00986805">
                      <w:rPr>
                        <w:rFonts w:ascii="Abadi MT Condensed Light" w:hAnsi="Abadi MT Condensed Light"/>
                        <w:color w:val="3366FF"/>
                        <w:sz w:val="26"/>
                      </w:rPr>
                      <w:t>b</w:t>
                    </w:r>
                    <w:r w:rsidR="00B213E0" w:rsidRPr="00986805">
                      <w:rPr>
                        <w:rFonts w:ascii="Abadi MT Condensed Light" w:hAnsi="Abadi MT Condensed Light"/>
                        <w:color w:val="3366FF"/>
                        <w:sz w:val="26"/>
                      </w:rPr>
                      <w:t>lue</w:t>
                    </w:r>
                    <w:r w:rsidR="00B213E0"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 xml:space="preserve"> are the colors that stand out the most</w:t>
                    </w:r>
                  </w:p>
                  <w:p w14:paraId="496FB078" w14:textId="77777777" w:rsidR="00B213E0" w:rsidRPr="00EC66E3" w:rsidRDefault="00B213E0" w:rsidP="00EC66E3">
                    <w:pPr>
                      <w:numPr>
                        <w:ilvl w:val="0"/>
                        <w:numId w:val="5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>Make sure your graphics pertain to your content</w:t>
                    </w:r>
                  </w:p>
                  <w:p w14:paraId="5CD1C5E2" w14:textId="77777777" w:rsidR="00B213E0" w:rsidRPr="00EC66E3" w:rsidRDefault="00B213E0" w:rsidP="00EC66E3">
                    <w:pPr>
                      <w:numPr>
                        <w:ilvl w:val="0"/>
                        <w:numId w:val="5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>Don’t use crazy/unreadable fonts</w:t>
                    </w:r>
                  </w:p>
                  <w:p w14:paraId="76A14438" w14:textId="77777777" w:rsidR="00B213E0" w:rsidRPr="00EC66E3" w:rsidRDefault="00B213E0" w:rsidP="00EC66E3">
                    <w:pPr>
                      <w:numPr>
                        <w:ilvl w:val="0"/>
                        <w:numId w:val="5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>There should be far more space taken up by writing than by graphics or white space</w:t>
                    </w:r>
                  </w:p>
                  <w:p w14:paraId="23C2FF5F" w14:textId="77777777" w:rsidR="00B213E0" w:rsidRPr="00EC66E3" w:rsidRDefault="00B213E0" w:rsidP="00EC66E3">
                    <w:pPr>
                      <w:numPr>
                        <w:ilvl w:val="0"/>
                        <w:numId w:val="5"/>
                      </w:numPr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</w:pPr>
                    <w:r w:rsidRPr="00EC66E3">
                      <w:rPr>
                        <w:rFonts w:ascii="Abadi MT Condensed Light" w:hAnsi="Abadi MT Condensed Light"/>
                        <w:color w:val="FFFFFF" w:themeColor="background1"/>
                        <w:sz w:val="26"/>
                      </w:rPr>
                      <w:t>Design your brochure with easy-to-read headlines, attention-grabbing visuals, interesting graphics, and adequate “white space”</w:t>
                    </w:r>
                  </w:p>
                  <w:p w14:paraId="0ACBB010" w14:textId="77777777" w:rsidR="00B213E0" w:rsidRPr="00EC66E3" w:rsidRDefault="00B213E0" w:rsidP="00EC66E3">
                    <w:pPr>
                      <w:rPr>
                        <w:rFonts w:ascii="Abadi MT Condensed Light" w:hAnsi="Abadi MT Condensed Light"/>
                        <w:color w:val="FFFFFF" w:themeColor="background1"/>
                      </w:rPr>
                    </w:pPr>
                  </w:p>
                </w:txbxContent>
              </v:textbox>
            </v:shape>
            <v:shape id="_x0000_s1131" type="#_x0000_t202" style="position:absolute;left:783;top:1553;width:18434;height:1559" filled="f" stroked="f">
              <v:textbox style="mso-next-textbox:#_x0000_s1132" inset="0,0,0,0">
                <w:txbxContent/>
              </v:textbox>
            </v:shape>
            <v:shape id="_x0000_s1132" type="#_x0000_t202" style="position:absolute;left:783;top:3107;width:18434;height:1541" filled="f" stroked="f">
              <v:textbox style="mso-next-textbox:#_x0000_s1133" inset="0,0,0,0">
                <w:txbxContent/>
              </v:textbox>
            </v:shape>
            <v:shape id="_x0000_s1133" type="#_x0000_t202" style="position:absolute;left:783;top:4642;width:18434;height:1559" filled="f" stroked="f">
              <v:textbox style="mso-next-textbox:#_x0000_s1134" inset="0,0,0,0">
                <w:txbxContent/>
              </v:textbox>
            </v:shape>
            <v:shape id="_x0000_s1134" type="#_x0000_t202" style="position:absolute;left:783;top:6196;width:18434;height:791" filled="f" stroked="f">
              <v:textbox style="mso-next-textbox:#_x0000_s1135" inset="0,0,0,0">
                <w:txbxContent/>
              </v:textbox>
            </v:shape>
            <v:shape id="_x0000_s1135" type="#_x0000_t202" style="position:absolute;left:783;top:6982;width:18434;height:2326" filled="f" stroked="f">
              <v:textbox style="mso-next-textbox:#_x0000_s1136" inset="0,0,0,0">
                <w:txbxContent/>
              </v:textbox>
            </v:shape>
            <v:shape id="_x0000_s1136" type="#_x0000_t202" style="position:absolute;left:783;top:9303;width:18434;height:3862" filled="f" stroked="f">
              <v:textbox style="mso-next-textbox:#_x0000_s1137" inset="0,0,0,0">
                <w:txbxContent/>
              </v:textbox>
            </v:shape>
            <v:shape id="_x0000_s1137" type="#_x0000_t202" style="position:absolute;left:783;top:13160;width:3043;height:713" filled="f" stroked="f">
              <v:textbox style="mso-next-textbox:#_x0000_s1137" inset="0,0,0,0">
                <w:txbxContent/>
              </v:textbox>
            </v:shape>
            <w10:wrap type="tight" anchorx="page" anchory="page"/>
          </v:group>
        </w:pict>
      </w:r>
      <w:r w:rsidR="00E83797">
        <w:rPr>
          <w:noProof/>
        </w:rPr>
        <w:drawing>
          <wp:anchor distT="0" distB="0" distL="118745" distR="118745" simplePos="0" relativeHeight="251658286" behindDoc="0" locked="0" layoutInCell="1" allowOverlap="1" wp14:anchorId="43FFA899" wp14:editId="41F3D8DD">
            <wp:simplePos x="0" y="0"/>
            <wp:positionH relativeFrom="page">
              <wp:posOffset>647700</wp:posOffset>
            </wp:positionH>
            <wp:positionV relativeFrom="page">
              <wp:posOffset>4432300</wp:posOffset>
            </wp:positionV>
            <wp:extent cx="2235200" cy="2235200"/>
            <wp:effectExtent l="101600" t="50800" r="50800" b="939800"/>
            <wp:wrapTight wrapText="bothSides">
              <wp:wrapPolygon edited="0">
                <wp:start x="8591" y="-491"/>
                <wp:lineTo x="6873" y="-245"/>
                <wp:lineTo x="1473" y="2700"/>
                <wp:lineTo x="1473" y="3682"/>
                <wp:lineTo x="-491" y="7364"/>
                <wp:lineTo x="-982" y="11291"/>
                <wp:lineTo x="0" y="15218"/>
                <wp:lineTo x="2700" y="19145"/>
                <wp:lineTo x="2700" y="23073"/>
                <wp:lineTo x="982" y="23809"/>
                <wp:lineTo x="-491" y="25773"/>
                <wp:lineTo x="-491" y="28473"/>
                <wp:lineTo x="3682" y="30682"/>
                <wp:lineTo x="6873" y="30682"/>
                <wp:lineTo x="14236" y="30682"/>
                <wp:lineTo x="17182" y="30682"/>
                <wp:lineTo x="21845" y="28473"/>
                <wp:lineTo x="21600" y="27000"/>
                <wp:lineTo x="21845" y="26018"/>
                <wp:lineTo x="19882" y="23809"/>
                <wp:lineTo x="18409" y="23073"/>
                <wp:lineTo x="18164" y="19391"/>
                <wp:lineTo x="18164" y="19145"/>
                <wp:lineTo x="18409" y="19145"/>
                <wp:lineTo x="21109" y="15464"/>
                <wp:lineTo x="21109" y="15218"/>
                <wp:lineTo x="22091" y="11536"/>
                <wp:lineTo x="22091" y="11291"/>
                <wp:lineTo x="21600" y="7609"/>
                <wp:lineTo x="21600" y="7364"/>
                <wp:lineTo x="19882" y="3682"/>
                <wp:lineTo x="19636" y="3436"/>
                <wp:lineTo x="19882" y="2700"/>
                <wp:lineTo x="14482" y="-245"/>
                <wp:lineTo x="12518" y="-491"/>
                <wp:lineTo x="8591" y="-491"/>
              </wp:wrapPolygon>
            </wp:wrapTight>
            <wp:docPr id="6" name="Placeholder" descr=":wave page 1:42-1544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38" t="30749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 w14:anchorId="42D3639C">
          <v:shape id="_x0000_s1042" type="#_x0000_t202" style="position:absolute;margin-left:553.25pt;margin-top:457.85pt;width:203.75pt;height:85.15pt;z-index:251658282;mso-wrap-edited:f;mso-position-horizontal-relative:page;mso-position-vertical-relative:page" wrapcoords="0 0 21600 0 21600 21600 0 21600 0 0" filled="f" stroked="f">
            <v:fill o:detectmouseclick="t"/>
            <v:textbox style="mso-next-textbox:#_x0000_s1042" inset=",0,,0">
              <w:txbxContent>
                <w:p w14:paraId="1624DB14" w14:textId="77777777" w:rsidR="00B213E0" w:rsidRDefault="00B213E0" w:rsidP="003C4D1A">
                  <w:pPr>
                    <w:pStyle w:val="Title"/>
                  </w:pPr>
                  <w:r>
                    <w:t>Creative Writing</w:t>
                  </w:r>
                </w:p>
              </w:txbxContent>
            </v:textbox>
            <w10:wrap type="tight" anchorx="page" anchory="page"/>
          </v:shape>
        </w:pict>
      </w:r>
      <w:r w:rsidR="00E83797">
        <w:rPr>
          <w:noProof/>
        </w:rPr>
        <w:drawing>
          <wp:anchor distT="0" distB="0" distL="114300" distR="114300" simplePos="0" relativeHeight="251658280" behindDoc="0" locked="0" layoutInCell="1" allowOverlap="1" wp14:anchorId="42A142E5" wp14:editId="3F902242">
            <wp:simplePos x="5486400" y="8229600"/>
            <wp:positionH relativeFrom="page">
              <wp:posOffset>7031990</wp:posOffset>
            </wp:positionH>
            <wp:positionV relativeFrom="page">
              <wp:posOffset>948690</wp:posOffset>
            </wp:positionV>
            <wp:extent cx="2578608" cy="4862190"/>
            <wp:effectExtent l="25400" t="0" r="12192" b="0"/>
            <wp:wrapNone/>
            <wp:docPr id="5" name="Placeholder" descr=":wave page 1:42-155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90" r="1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8" cy="48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797">
        <w:rPr>
          <w:noProof/>
        </w:rPr>
        <w:drawing>
          <wp:anchor distT="0" distB="0" distL="114300" distR="114300" simplePos="0" relativeHeight="251658281" behindDoc="0" locked="0" layoutInCell="1" allowOverlap="1" wp14:anchorId="177F1A5E" wp14:editId="02233A34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2540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1C7C9D42">
          <v:shape id="_x0000_s1045" type="#_x0000_t202" style="position:absolute;margin-left:295.1pt;margin-top:507.45pt;width:203.75pt;height:68.55pt;z-index:251658285;mso-wrap-edited:f;mso-position-horizontal-relative:page;mso-position-vertical-relative:page" wrapcoords="0 0 21600 0 21600 21600 0 21600 0 0" filled="f" stroked="f">
            <v:fill o:detectmouseclick="t"/>
            <v:textbox style="mso-next-textbox:#_x0000_s1045" inset=",0,,0">
              <w:txbxContent>
                <w:p w14:paraId="4426E4D5" w14:textId="77777777" w:rsidR="00B213E0" w:rsidRPr="001644CE" w:rsidRDefault="00986805" w:rsidP="003C4D1A">
                  <w:pPr>
                    <w:pStyle w:val="ContactDetails"/>
                  </w:pPr>
                  <w:r>
                    <w:t>read2write4@gmail.com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 w14:anchorId="73A9A193">
          <v:shape id="_x0000_s1044" type="#_x0000_t202" style="position:absolute;margin-left:296.1pt;margin-top:481.45pt;width:203.75pt;height:24.55pt;z-index:251658284;mso-wrap-edited:f;mso-position-horizontal-relative:page;mso-position-vertical-relative:page" wrapcoords="0 0 21600 0 21600 21600 0 21600 0 0" o:allowincell="f" filled="f" stroked="f">
            <v:fill o:detectmouseclick="t"/>
            <v:textbox style="mso-next-textbox:#_x0000_s1044" inset=",0,,0">
              <w:txbxContent>
                <w:p w14:paraId="75FD994C" w14:textId="77777777" w:rsidR="00B213E0" w:rsidRDefault="00B213E0" w:rsidP="003C4D1A">
                  <w:pPr>
                    <w:pStyle w:val="Footer"/>
                  </w:pPr>
                  <w:r>
                    <w:t>Ms. Hemer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 w14:anchorId="4DA888E0">
          <v:shape id="_x0000_s1043" type="#_x0000_t202" style="position:absolute;margin-left:553.25pt;margin-top:543pt;width:203.75pt;height:33pt;z-index:251658283;mso-wrap-edited:f;mso-position-horizontal-relative:page;mso-position-vertical-relative:page" wrapcoords="0 0 21600 0 21600 21600 0 21600 0 0" o:allowincell="f" filled="f" stroked="f">
            <v:fill o:detectmouseclick="t"/>
            <v:textbox style="mso-next-textbox:#_x0000_s1043" inset=",0,,0">
              <w:txbxContent>
                <w:p w14:paraId="129BE5A0" w14:textId="77777777" w:rsidR="00B213E0" w:rsidRDefault="00B213E0" w:rsidP="003C4D1A">
                  <w:pPr>
                    <w:pStyle w:val="Subtitle"/>
                  </w:pPr>
                  <w:r>
                    <w:t>Designing a Brochure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 w14:anchorId="5597D89C">
          <v:shape id="_x0000_s1040" type="#_x0000_t202" style="position:absolute;margin-left:304.85pt;margin-top:198.5pt;width:184.3pt;height:195pt;z-index:251658252;mso-wrap-edited:f;mso-position-horizontal-relative:page;mso-position-vertical-relative:page" wrapcoords="0 0 21600 0 21600 21600 0 21600 0 0" mv:complextextbox="1" o:allowincell="f" filled="f" stroked="f">
            <v:fill o:detectmouseclick="t"/>
            <v:textbox style="mso-next-textbox:#_x0000_s1040" inset=",0,,0">
              <w:txbxContent>
                <w:p w14:paraId="7B068FCF" w14:textId="77777777" w:rsidR="00B213E0" w:rsidRPr="00EC66E3" w:rsidRDefault="00B213E0" w:rsidP="00EC66E3">
                  <w:pPr>
                    <w:jc w:val="center"/>
                    <w:rPr>
                      <w:rFonts w:ascii="Abadi MT Condensed Light" w:hAnsi="Abadi MT Condensed Light"/>
                      <w:color w:val="FFFFFF" w:themeColor="background1"/>
                      <w:sz w:val="40"/>
                    </w:rPr>
                  </w:pPr>
                  <w:r w:rsidRPr="00EC66E3">
                    <w:rPr>
                      <w:rFonts w:ascii="Abadi MT Condensed Light" w:hAnsi="Abadi MT Condensed Light"/>
                      <w:color w:val="FFFFFF" w:themeColor="background1"/>
                      <w:sz w:val="40"/>
                    </w:rPr>
                    <w:t>Due date</w:t>
                  </w:r>
                </w:p>
                <w:p w14:paraId="45C7F448" w14:textId="77777777" w:rsidR="00B213E0" w:rsidRPr="00986805" w:rsidRDefault="00986805" w:rsidP="00986805">
                  <w:pPr>
                    <w:numPr>
                      <w:ilvl w:val="0"/>
                      <w:numId w:val="7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You will email</w:t>
                  </w:r>
                  <w:r w:rsidR="00B213E0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 xml:space="preserve"> your brochure on Wednesday, January 7</w:t>
                  </w:r>
                  <w:r w:rsidR="00B213E0" w:rsidRPr="00EC66E3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.</w:t>
                  </w:r>
                </w:p>
              </w:txbxContent>
            </v:textbox>
            <w10:wrap type="tight" anchorx="page" anchory="page"/>
          </v:shape>
        </w:pict>
      </w:r>
      <w:r w:rsidR="00E83797">
        <w:rPr>
          <w:noProof/>
        </w:rPr>
        <w:drawing>
          <wp:anchor distT="0" distB="0" distL="118745" distR="118745" simplePos="0" relativeHeight="251658273" behindDoc="0" locked="0" layoutInCell="1" allowOverlap="1" wp14:anchorId="3D5DAD57" wp14:editId="4DCFC62F">
            <wp:simplePos x="5486400" y="8229600"/>
            <wp:positionH relativeFrom="page">
              <wp:posOffset>5047615</wp:posOffset>
            </wp:positionH>
            <wp:positionV relativeFrom="page">
              <wp:posOffset>1442720</wp:posOffset>
            </wp:positionV>
            <wp:extent cx="1285240" cy="979170"/>
            <wp:effectExtent l="50800" t="25400" r="35560" b="11430"/>
            <wp:wrapTight wrapText="bothSides">
              <wp:wrapPolygon edited="0">
                <wp:start x="-854" y="-560"/>
                <wp:lineTo x="-854" y="21852"/>
                <wp:lineTo x="22198" y="21852"/>
                <wp:lineTo x="22198" y="-560"/>
                <wp:lineTo x="-854" y="-560"/>
              </wp:wrapPolygon>
            </wp:wrapTight>
            <wp:docPr id="10" name="Placeholder" descr=":wave page 1:42-1678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E83797">
        <w:rPr>
          <w:noProof/>
        </w:rPr>
        <w:drawing>
          <wp:anchor distT="0" distB="0" distL="118745" distR="118745" simplePos="0" relativeHeight="251658272" behindDoc="0" locked="0" layoutInCell="1" allowOverlap="1" wp14:anchorId="36F2E246" wp14:editId="1EDF722C">
            <wp:simplePos x="5486400" y="8229600"/>
            <wp:positionH relativeFrom="page">
              <wp:posOffset>5047615</wp:posOffset>
            </wp:positionH>
            <wp:positionV relativeFrom="page">
              <wp:posOffset>459740</wp:posOffset>
            </wp:positionV>
            <wp:extent cx="1284605" cy="979170"/>
            <wp:effectExtent l="50800" t="25400" r="36195" b="11430"/>
            <wp:wrapTight wrapText="bothSides">
              <wp:wrapPolygon edited="0">
                <wp:start x="-854" y="-560"/>
                <wp:lineTo x="-854" y="21852"/>
                <wp:lineTo x="22209" y="21852"/>
                <wp:lineTo x="22209" y="-560"/>
                <wp:lineTo x="-854" y="-560"/>
              </wp:wrapPolygon>
            </wp:wrapTight>
            <wp:docPr id="9" name="Placeholder" descr=":wave page 1:42-166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E83797">
        <w:rPr>
          <w:noProof/>
        </w:rPr>
        <w:drawing>
          <wp:anchor distT="0" distB="0" distL="118745" distR="118745" simplePos="0" relativeHeight="251658271" behindDoc="0" locked="0" layoutInCell="0" allowOverlap="1" wp14:anchorId="7D2BB42F" wp14:editId="10AC63BE">
            <wp:simplePos x="5486400" y="8229600"/>
            <wp:positionH relativeFrom="page">
              <wp:posOffset>3759200</wp:posOffset>
            </wp:positionH>
            <wp:positionV relativeFrom="page">
              <wp:posOffset>457200</wp:posOffset>
            </wp:positionV>
            <wp:extent cx="1289050" cy="1963420"/>
            <wp:effectExtent l="50800" t="25400" r="31750" b="17780"/>
            <wp:wrapTight wrapText="bothSides">
              <wp:wrapPolygon edited="0">
                <wp:start x="-851" y="-279"/>
                <wp:lineTo x="-851" y="21796"/>
                <wp:lineTo x="22132" y="21796"/>
                <wp:lineTo x="22132" y="-279"/>
                <wp:lineTo x="-851" y="-279"/>
              </wp:wrapPolygon>
            </wp:wrapTight>
            <wp:docPr id="8" name="Placeholder" descr=":wave page 1:42-1561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634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E83797">
        <w:br w:type="page"/>
      </w:r>
      <w:r w:rsidR="00B213E0">
        <w:rPr>
          <w:noProof/>
        </w:rPr>
        <w:lastRenderedPageBreak/>
        <w:pict w14:anchorId="407B1C75">
          <v:shape id="_x0000_s1048" type="#_x0000_t202" style="position:absolute;margin-left:502.6pt;margin-top:306pt;width:230.4pt;height:280.75pt;z-index:25165826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8" inset=",0,,0">
              <w:txbxContent/>
            </v:textbox>
            <w10:wrap type="tight" anchorx="page" anchory="page"/>
          </v:shape>
        </w:pict>
      </w:r>
      <w:r w:rsidR="00B213E0">
        <w:rPr>
          <w:noProof/>
        </w:rPr>
        <w:pict w14:anchorId="4DFF8354">
          <v:shape id="_x0000_s1047" type="#_x0000_t202" style="position:absolute;margin-left:262.6pt;margin-top:256.75pt;width:230.4pt;height:328.25pt;z-index:25165825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8" inset=",0,,0">
              <w:txbxContent>
                <w:p w14:paraId="3A782E1A" w14:textId="77777777" w:rsidR="00B213E0" w:rsidRPr="00706ABC" w:rsidRDefault="00B213E0" w:rsidP="003C4D1A">
                  <w:pPr>
                    <w:jc w:val="center"/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Use one of the Microsoft Word templates to fill in your information and graphics.</w:t>
                  </w:r>
                </w:p>
                <w:p w14:paraId="2F8D7AC2" w14:textId="77777777" w:rsidR="00B213E0" w:rsidRPr="00706ABC" w:rsidRDefault="00B213E0" w:rsidP="003C4D1A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</w:p>
                <w:p w14:paraId="61AB2536" w14:textId="77777777" w:rsidR="00B213E0" w:rsidRPr="00706ABC" w:rsidRDefault="00B213E0" w:rsidP="003C4D1A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Writing</w:t>
                  </w:r>
                </w:p>
                <w:p w14:paraId="7DBF866B" w14:textId="77777777" w:rsidR="00B213E0" w:rsidRPr="00706ABC" w:rsidRDefault="00B213E0" w:rsidP="003C4D1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State the most important point in large, bold type</w:t>
                  </w:r>
                </w:p>
                <w:p w14:paraId="3794B61A" w14:textId="77777777" w:rsidR="00B213E0" w:rsidRPr="00706ABC" w:rsidRDefault="00B213E0" w:rsidP="003C4D1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 xml:space="preserve">State your message concisely.  Use bulleted lists to add facts, figures, and testimonials to describe </w:t>
                  </w:r>
                </w:p>
                <w:p w14:paraId="5F1AC767" w14:textId="77777777" w:rsidR="00B213E0" w:rsidRPr="00706ABC" w:rsidRDefault="00B213E0" w:rsidP="003C4D1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Include reader-response instructions, lists of necessary names, addresses, phone numbers, and website locations</w:t>
                  </w:r>
                </w:p>
                <w:p w14:paraId="2160B0F5" w14:textId="77777777" w:rsidR="00B213E0" w:rsidRPr="00706ABC" w:rsidRDefault="00B213E0" w:rsidP="00B213E0">
                  <w:p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Revising</w:t>
                  </w:r>
                </w:p>
                <w:p w14:paraId="1571681F" w14:textId="77777777" w:rsidR="00B213E0" w:rsidRPr="00706ABC" w:rsidRDefault="00B213E0" w:rsidP="00B213E0">
                  <w:pPr>
                    <w:numPr>
                      <w:ilvl w:val="0"/>
                      <w:numId w:val="12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 xml:space="preserve">Is your message clear?  </w:t>
                  </w:r>
                </w:p>
                <w:p w14:paraId="3AB41AD2" w14:textId="77777777" w:rsidR="00B213E0" w:rsidRPr="00706ABC" w:rsidRDefault="00B213E0" w:rsidP="00B213E0">
                  <w:pPr>
                    <w:numPr>
                      <w:ilvl w:val="0"/>
                      <w:numId w:val="12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Have you answered the reader’s questions?</w:t>
                  </w:r>
                </w:p>
                <w:p w14:paraId="2A75AE8D" w14:textId="77777777" w:rsidR="00B213E0" w:rsidRPr="00706ABC" w:rsidRDefault="00B213E0" w:rsidP="00B213E0">
                  <w:pPr>
                    <w:numPr>
                      <w:ilvl w:val="0"/>
                      <w:numId w:val="12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Is the i</w:t>
                  </w:r>
                  <w:r w:rsidRPr="00706ABC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 xml:space="preserve">nformation in the right order? </w:t>
                  </w:r>
                </w:p>
                <w:p w14:paraId="7FB61CE7" w14:textId="77777777" w:rsidR="00B213E0" w:rsidRPr="00706ABC" w:rsidRDefault="00B213E0" w:rsidP="00B213E0">
                  <w:pPr>
                    <w:numPr>
                      <w:ilvl w:val="0"/>
                      <w:numId w:val="12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 xml:space="preserve">Have you chosen precise words to convey your message? </w:t>
                  </w:r>
                </w:p>
                <w:p w14:paraId="087FC747" w14:textId="77777777" w:rsidR="00B213E0" w:rsidRPr="00706ABC" w:rsidRDefault="00B213E0" w:rsidP="00B213E0">
                  <w:pPr>
                    <w:numPr>
                      <w:ilvl w:val="0"/>
                      <w:numId w:val="12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Does the brochure read smoothly?</w:t>
                  </w:r>
                </w:p>
                <w:p w14:paraId="290C9DED" w14:textId="77777777" w:rsidR="00B213E0" w:rsidRPr="00706ABC" w:rsidRDefault="00B213E0" w:rsidP="003C4D1A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</w:p>
                <w:p w14:paraId="64134A3D" w14:textId="77777777" w:rsidR="00B213E0" w:rsidRPr="00706ABC" w:rsidRDefault="00B213E0" w:rsidP="003C4D1A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</w:p>
                <w:p w14:paraId="5313E864" w14:textId="77777777" w:rsidR="00B213E0" w:rsidRPr="00706ABC" w:rsidRDefault="00B213E0" w:rsidP="003C4D1A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Images</w:t>
                  </w:r>
                </w:p>
                <w:p w14:paraId="3DC72330" w14:textId="77777777" w:rsidR="00B213E0" w:rsidRDefault="00B213E0" w:rsidP="00B213E0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Place images in all the areas that the template has used</w:t>
                  </w:r>
                </w:p>
                <w:p w14:paraId="1B9DC0A1" w14:textId="77777777" w:rsidR="00986805" w:rsidRDefault="00986805" w:rsidP="00B213E0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CITE your pictures</w:t>
                  </w:r>
                </w:p>
                <w:p w14:paraId="0DF3B250" w14:textId="77777777" w:rsidR="00986805" w:rsidRDefault="00986805" w:rsidP="00986805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 xml:space="preserve">Use a shortened </w:t>
                  </w:r>
                  <w:proofErr w:type="spellStart"/>
                  <w: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url</w:t>
                  </w:r>
                  <w:proofErr w:type="spellEnd"/>
                  <w: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 xml:space="preserve"> in a small text box </w:t>
                  </w:r>
                </w:p>
                <w:p w14:paraId="590C6806" w14:textId="77777777" w:rsidR="00B213E0" w:rsidRPr="00986805" w:rsidRDefault="00986805" w:rsidP="003C4D1A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Does not need to detract from the picture or design as a whole</w:t>
                  </w:r>
                </w:p>
                <w:p w14:paraId="4BFF9A87" w14:textId="77777777" w:rsidR="00B213E0" w:rsidRDefault="00B213E0" w:rsidP="003C4D1A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</w:p>
                <w:p w14:paraId="27D7F98C" w14:textId="77777777" w:rsidR="00B213E0" w:rsidRPr="00706ABC" w:rsidRDefault="00B213E0" w:rsidP="003C4D1A">
                  <w:pPr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Editing</w:t>
                  </w:r>
                </w:p>
                <w:p w14:paraId="238D34CC" w14:textId="77777777" w:rsidR="00B213E0" w:rsidRPr="00706ABC" w:rsidRDefault="00B213E0" w:rsidP="003C4D1A">
                  <w:pPr>
                    <w:numPr>
                      <w:ilvl w:val="0"/>
                      <w:numId w:val="14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Correct any errors in gram</w:t>
                  </w:r>
                  <w:r w:rsidRPr="00706ABC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>mar, punctuation, and mechanics</w:t>
                  </w:r>
                </w:p>
                <w:p w14:paraId="7B2F2DC7" w14:textId="77777777" w:rsidR="00B213E0" w:rsidRPr="00706ABC" w:rsidRDefault="00B213E0" w:rsidP="003C4D1A">
                  <w:pPr>
                    <w:numPr>
                      <w:ilvl w:val="0"/>
                      <w:numId w:val="14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Prepare a final copy.  Proofread the final draft of your brochure</w:t>
                  </w:r>
                </w:p>
                <w:p w14:paraId="5BFC29EC" w14:textId="77777777" w:rsidR="00B213E0" w:rsidRPr="00706ABC" w:rsidRDefault="00B213E0" w:rsidP="003C4D1A">
                  <w:pPr>
                    <w:numPr>
                      <w:ilvl w:val="0"/>
                      <w:numId w:val="14"/>
                    </w:num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706ABC">
                    <w:rPr>
                      <w:rFonts w:ascii="Abadi MT Condensed Light" w:eastAsia="Times New Roman" w:hAnsi="Abadi MT Condensed Light" w:cs="Times New Roman"/>
                      <w:color w:val="FFFFFF"/>
                      <w:sz w:val="26"/>
                    </w:rPr>
                    <w:t>Graded on neatness, creativity, as well as regular writing mechanics</w:t>
                  </w:r>
                </w:p>
              </w:txbxContent>
            </v:textbox>
            <w10:wrap type="tight" anchorx="page" anchory="page"/>
          </v:shape>
        </w:pict>
      </w:r>
      <w:r w:rsidR="00B213E0">
        <w:rPr>
          <w:noProof/>
        </w:rPr>
        <w:pict w14:anchorId="5E5E0AA6">
          <v:shape id="_x0000_s1046" type="#_x0000_t202" style="position:absolute;margin-left:136.6pt;margin-top:203.95pt;width:470.4pt;height:41.05pt;z-index:251658258;mso-wrap-edited:f;mso-position-horizontal-relative:page;mso-position-vertical-relative:page" wrapcoords="0 0 21600 0 21600 21600 0 21600 0 0" filled="f" stroked="f">
            <v:fill o:detectmouseclick="t"/>
            <v:textbox style="mso-next-textbox:#_x0000_s1046" inset=",0,,0">
              <w:txbxContent>
                <w:p w14:paraId="6C6838EC" w14:textId="77777777" w:rsidR="00B213E0" w:rsidRPr="001644CE" w:rsidRDefault="00B213E0" w:rsidP="003C4D1A">
                  <w:pPr>
                    <w:pStyle w:val="Heading3"/>
                  </w:pPr>
                  <w:r>
                    <w:t>Setting up your brochure</w:t>
                  </w:r>
                </w:p>
              </w:txbxContent>
            </v:textbox>
            <w10:wrap type="tight" anchorx="page" anchory="page"/>
          </v:shape>
        </w:pict>
      </w:r>
      <w:r w:rsidR="00B213E0">
        <w:rPr>
          <w:noProof/>
        </w:rPr>
        <w:pict w14:anchorId="58CB7A0A">
          <v:shape id="_x0000_s1050" type="#_x0000_t202" style="position:absolute;margin-left:36pt;margin-top:86pt;width:478pt;height:96pt;z-index:25165827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0" inset=",0,,0">
              <w:txbxContent>
                <w:p w14:paraId="1DEF86A1" w14:textId="77777777" w:rsidR="00B213E0" w:rsidRDefault="00B213E0" w:rsidP="00B213E0">
                  <w:pP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</w:pPr>
                  <w:r w:rsidRPr="00E42C6C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 xml:space="preserve">Organizations and businesses use brochures to share information about </w:t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 xml:space="preserve">their goals or products. </w:t>
                  </w:r>
                </w:p>
                <w:p w14:paraId="090C8CC2" w14:textId="77777777" w:rsidR="00B213E0" w:rsidRDefault="00B213E0" w:rsidP="00B213E0">
                  <w:pPr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</w:pPr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>While thinking about one of your stories/characters from this class, you are going to make a</w:t>
                  </w:r>
                  <w:r w:rsidRPr="00B213E0">
                    <w:rPr>
                      <w:rFonts w:ascii="Abadi MT Condensed Light" w:hAnsi="Abadi MT Condensed Light"/>
                      <w:color w:val="FFFFFF" w:themeColor="background1"/>
                      <w:sz w:val="26"/>
                    </w:rPr>
                    <w:t xml:space="preserve"> </w:t>
                  </w:r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>creative brochure highlighting</w:t>
                  </w:r>
                </w:p>
                <w:p w14:paraId="41809FC8" w14:textId="77777777" w:rsidR="00B213E0" w:rsidRDefault="00B213E0" w:rsidP="00B213E0">
                  <w:pPr>
                    <w:pStyle w:val="ListParagraph"/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</w:pPr>
                  <w:proofErr w:type="gramStart"/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>a</w:t>
                  </w:r>
                  <w:proofErr w:type="gramEnd"/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 xml:space="preserve"> location </w:t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ab/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ab/>
                    <w:t>a business</w:t>
                  </w:r>
                </w:p>
                <w:p w14:paraId="7E7E830F" w14:textId="77777777" w:rsidR="00B213E0" w:rsidRDefault="00B213E0" w:rsidP="00B213E0">
                  <w:pPr>
                    <w:pStyle w:val="ListParagraph"/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</w:pPr>
                  <w:proofErr w:type="gramStart"/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>an</w:t>
                  </w:r>
                  <w:proofErr w:type="gramEnd"/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 xml:space="preserve"> item for sale</w:t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ab/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ab/>
                    <w:t>a grand opening</w:t>
                  </w:r>
                </w:p>
                <w:p w14:paraId="5676DA9F" w14:textId="77777777" w:rsidR="00B213E0" w:rsidRPr="00B213E0" w:rsidRDefault="00B213E0" w:rsidP="00B213E0">
                  <w:pPr>
                    <w:pStyle w:val="ListParagraph"/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</w:pPr>
                  <w:proofErr w:type="gramStart"/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>a</w:t>
                  </w:r>
                  <w:proofErr w:type="gramEnd"/>
                  <w:r w:rsidRPr="00B213E0"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 xml:space="preserve"> planned trip </w:t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ab/>
                  </w:r>
                  <w:r>
                    <w:rPr>
                      <w:rFonts w:ascii="Abadi MT Condensed Light" w:hAnsi="Abadi MT Condensed Light"/>
                      <w:color w:val="9CC542" w:themeColor="background2"/>
                      <w:sz w:val="26"/>
                    </w:rPr>
                    <w:tab/>
                    <w:t>other….</w:t>
                  </w:r>
                </w:p>
                <w:p w14:paraId="28ADEF7D" w14:textId="77777777" w:rsidR="00B213E0" w:rsidRPr="00EC66E3" w:rsidRDefault="00B213E0" w:rsidP="00EC66E3"/>
              </w:txbxContent>
            </v:textbox>
            <w10:wrap type="tight" anchorx="page" anchory="page"/>
          </v:shape>
        </w:pict>
      </w:r>
      <w:r w:rsidR="00E83797">
        <w:rPr>
          <w:noProof/>
        </w:rPr>
        <w:drawing>
          <wp:anchor distT="0" distB="0" distL="114300" distR="114300" simplePos="0" relativeHeight="251658276" behindDoc="0" locked="0" layoutInCell="1" allowOverlap="1" wp14:anchorId="1115B584" wp14:editId="08E1414E">
            <wp:simplePos x="0" y="0"/>
            <wp:positionH relativeFrom="page">
              <wp:posOffset>434340</wp:posOffset>
            </wp:positionH>
            <wp:positionV relativeFrom="page">
              <wp:posOffset>457200</wp:posOffset>
            </wp:positionV>
            <wp:extent cx="9189720" cy="2953385"/>
            <wp:effectExtent l="2540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4492F13A">
          <v:shape id="_x0000_s1049" type="#_x0000_t202" style="position:absolute;margin-left:56.75pt;margin-top:46.45pt;width:456.25pt;height:46.05pt;z-index:251658278;mso-wrap-edited:f;mso-position-horizontal-relative:page;mso-position-vertical-relative:page" wrapcoords="0 0 21600 0 21600 21600 0 21600 0 0" o:allowincell="f" filled="f" stroked="f">
            <v:fill o:detectmouseclick="t"/>
            <v:textbox style="mso-next-textbox:#_x0000_s1049" inset=",0,,0">
              <w:txbxContent>
                <w:p w14:paraId="4CA37F9C" w14:textId="77777777" w:rsidR="00B213E0" w:rsidRPr="001644CE" w:rsidRDefault="00B213E0" w:rsidP="003C4D1A">
                  <w:pPr>
                    <w:pStyle w:val="Heading1"/>
                  </w:pPr>
                  <w:r>
                    <w:t>Creating a Brochure</w:t>
                  </w:r>
                </w:p>
              </w:txbxContent>
            </v:textbox>
            <w10:wrap type="tight" anchorx="page" anchory="page"/>
          </v:shape>
        </w:pict>
      </w:r>
      <w:r w:rsidR="00E83797">
        <w:rPr>
          <w:noProof/>
        </w:rPr>
        <w:drawing>
          <wp:anchor distT="0" distB="0" distL="118745" distR="118745" simplePos="0" relativeHeight="251658287" behindDoc="0" locked="0" layoutInCell="0" allowOverlap="1" wp14:anchorId="543D1822" wp14:editId="46D3B6EE">
            <wp:simplePos x="5486400" y="8229600"/>
            <wp:positionH relativeFrom="page">
              <wp:posOffset>6959600</wp:posOffset>
            </wp:positionH>
            <wp:positionV relativeFrom="page">
              <wp:posOffset>457200</wp:posOffset>
            </wp:positionV>
            <wp:extent cx="2489200" cy="2470785"/>
            <wp:effectExtent l="50800" t="50800" r="50800" b="907415"/>
            <wp:wrapTight wrapText="bothSides">
              <wp:wrapPolygon edited="0">
                <wp:start x="8816" y="-444"/>
                <wp:lineTo x="7053" y="-222"/>
                <wp:lineTo x="1984" y="2443"/>
                <wp:lineTo x="1322" y="4219"/>
                <wp:lineTo x="-220" y="6662"/>
                <wp:lineTo x="-441" y="13767"/>
                <wp:lineTo x="1322" y="17320"/>
                <wp:lineTo x="5510" y="20873"/>
                <wp:lineTo x="1984" y="22205"/>
                <wp:lineTo x="-220" y="23537"/>
                <wp:lineTo x="-220" y="25314"/>
                <wp:lineTo x="661" y="27978"/>
                <wp:lineTo x="1102" y="28423"/>
                <wp:lineTo x="5731" y="29533"/>
                <wp:lineTo x="8155" y="29533"/>
                <wp:lineTo x="13004" y="29533"/>
                <wp:lineTo x="15208" y="29533"/>
                <wp:lineTo x="20278" y="28423"/>
                <wp:lineTo x="20057" y="27978"/>
                <wp:lineTo x="20498" y="27978"/>
                <wp:lineTo x="21600" y="25092"/>
                <wp:lineTo x="21380" y="24426"/>
                <wp:lineTo x="21600" y="23537"/>
                <wp:lineTo x="19176" y="22205"/>
                <wp:lineTo x="15208" y="20873"/>
                <wp:lineTo x="15869" y="20873"/>
                <wp:lineTo x="19837" y="17764"/>
                <wp:lineTo x="19837" y="17320"/>
                <wp:lineTo x="20057" y="17320"/>
                <wp:lineTo x="21600" y="13989"/>
                <wp:lineTo x="21600" y="13767"/>
                <wp:lineTo x="22041" y="10436"/>
                <wp:lineTo x="22041" y="10214"/>
                <wp:lineTo x="21380" y="6884"/>
                <wp:lineTo x="21380" y="6662"/>
                <wp:lineTo x="19396" y="3331"/>
                <wp:lineTo x="19176" y="3109"/>
                <wp:lineTo x="19396" y="2665"/>
                <wp:lineTo x="14547" y="0"/>
                <wp:lineTo x="12563" y="-444"/>
                <wp:lineTo x="8816" y="-444"/>
              </wp:wrapPolygon>
            </wp:wrapTight>
            <wp:docPr id="15" name="Placeholder" descr=":wave page 1:42-1785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48" t="26865" r="2039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0785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83797">
        <w:rPr>
          <w:noProof/>
        </w:rPr>
        <w:drawing>
          <wp:anchor distT="0" distB="0" distL="114300" distR="114300" simplePos="0" relativeHeight="251658274" behindDoc="0" locked="0" layoutInCell="0" allowOverlap="1" wp14:anchorId="431D957D" wp14:editId="60FCABC2">
            <wp:simplePos x="5486400" y="8229600"/>
            <wp:positionH relativeFrom="page">
              <wp:posOffset>457200</wp:posOffset>
            </wp:positionH>
            <wp:positionV relativeFrom="page">
              <wp:posOffset>2311400</wp:posOffset>
            </wp:positionV>
            <wp:extent cx="2587625" cy="3060700"/>
            <wp:effectExtent l="50800" t="25400" r="28575" b="12700"/>
            <wp:wrapNone/>
            <wp:docPr id="14" name="Placeholder" descr=":wave page 1:42-1773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712"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060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E83797">
        <w:rPr>
          <w:noProof/>
        </w:rPr>
        <w:drawing>
          <wp:anchor distT="0" distB="0" distL="118745" distR="118745" simplePos="0" relativeHeight="251658275" behindDoc="0" locked="0" layoutInCell="0" allowOverlap="1" wp14:anchorId="58561907" wp14:editId="7A0AFC6E">
            <wp:simplePos x="5486400" y="8229600"/>
            <wp:positionH relativeFrom="page">
              <wp:posOffset>457200</wp:posOffset>
            </wp:positionH>
            <wp:positionV relativeFrom="page">
              <wp:posOffset>5376545</wp:posOffset>
            </wp:positionV>
            <wp:extent cx="2587625" cy="1943100"/>
            <wp:effectExtent l="50800" t="25400" r="28575" b="12700"/>
            <wp:wrapTight wrapText="bothSides">
              <wp:wrapPolygon edited="0">
                <wp:start x="-424" y="-282"/>
                <wp:lineTo x="-424" y="21741"/>
                <wp:lineTo x="21839" y="21741"/>
                <wp:lineTo x="21839" y="-282"/>
                <wp:lineTo x="-424" y="-282"/>
              </wp:wrapPolygon>
            </wp:wrapTight>
            <wp:docPr id="12" name="Placeholder" descr=":wave page 1:42-1707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wave page 1:42-170775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042" r="37037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 w:rsidR="003C4D1A" w:rsidSect="003C4D1A">
      <w:headerReference w:type="default" r:id="rId18"/>
      <w:headerReference w:type="first" r:id="rId19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9621603" w14:textId="77777777" w:rsidR="00DD5952" w:rsidRDefault="00DD5952">
      <w:r>
        <w:separator/>
      </w:r>
    </w:p>
  </w:endnote>
  <w:endnote w:type="continuationSeparator" w:id="0">
    <w:p w14:paraId="4A7FFEC7" w14:textId="77777777" w:rsidR="00DD5952" w:rsidRDefault="00DD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4D4AFEB" w14:textId="77777777" w:rsidR="00DD5952" w:rsidRDefault="00DD5952">
      <w:r>
        <w:separator/>
      </w:r>
    </w:p>
  </w:footnote>
  <w:footnote w:type="continuationSeparator" w:id="0">
    <w:p w14:paraId="7534F8D1" w14:textId="77777777" w:rsidR="00DD5952" w:rsidRDefault="00DD59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7E31EC" w14:textId="77777777" w:rsidR="00B213E0" w:rsidRDefault="00B213E0">
    <w:pPr>
      <w:pStyle w:val="Header"/>
    </w:pPr>
    <w:r>
      <w:rPr>
        <w:noProof/>
      </w:rPr>
      <w:pict w14:anchorId="21198A6F">
        <v:rect id="_x0000_s2053" style="position:absolute;margin-left:36pt;margin-top:135.35pt;width:10in;height:441pt;z-index:251658240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DDE15D" w14:textId="77777777" w:rsidR="00B213E0" w:rsidRDefault="00B213E0">
    <w:pPr>
      <w:pStyle w:val="Header"/>
    </w:pPr>
    <w:r>
      <w:rPr>
        <w:noProof/>
      </w:rPr>
      <w:pict w14:anchorId="6BE07B78">
        <v:rect id="_x0000_s2052" style="position:absolute;margin-left:553.25pt;margin-top:36pt;width:203.75pt;height:536.4pt;z-index:251658236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pict w14:anchorId="1DED9ECF">
        <v:rect id="_x0000_s2051" style="position:absolute;margin-left:295.1pt;margin-top:36pt;width:203.75pt;height:536.4pt;z-index:251658235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pict w14:anchorId="3FF23A8C">
        <v:rect id="_x0000_s2050" style="position:absolute;margin-left:36pt;margin-top:36pt;width:203.75pt;height:536.4pt;z-index:251658238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-1440"/>
        </w:tabs>
        <w:ind w:left="-144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-720"/>
        </w:tabs>
        <w:ind w:left="-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36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720"/>
        </w:tabs>
        <w:ind w:left="108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144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2880"/>
        </w:tabs>
        <w:ind w:left="324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3600"/>
        </w:tabs>
        <w:ind w:left="396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4320"/>
        </w:tabs>
        <w:ind w:left="4680" w:hanging="360"/>
      </w:pPr>
      <w:rPr>
        <w:rFonts w:ascii="Wingdings" w:hAnsi="Wingdings" w:hint="default"/>
      </w:rPr>
    </w:lvl>
  </w:abstractNum>
  <w:abstractNum w:abstractNumId="1">
    <w:nsid w:val="09437D89"/>
    <w:multiLevelType w:val="hybridMultilevel"/>
    <w:tmpl w:val="9AB24C90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8E63A42"/>
    <w:multiLevelType w:val="hybridMultilevel"/>
    <w:tmpl w:val="8DD22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7536F"/>
    <w:multiLevelType w:val="hybridMultilevel"/>
    <w:tmpl w:val="0562F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83D94"/>
    <w:multiLevelType w:val="hybridMultilevel"/>
    <w:tmpl w:val="119CD546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9024A30"/>
    <w:multiLevelType w:val="hybridMultilevel"/>
    <w:tmpl w:val="BE60103A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FFF50E3"/>
    <w:multiLevelType w:val="hybridMultilevel"/>
    <w:tmpl w:val="AD58B35C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1E5B1B"/>
    <w:multiLevelType w:val="hybridMultilevel"/>
    <w:tmpl w:val="E620FBA2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6C5A1C"/>
    <w:multiLevelType w:val="hybridMultilevel"/>
    <w:tmpl w:val="1F94C704"/>
    <w:lvl w:ilvl="0" w:tplc="000F0409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0050409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9">
    <w:nsid w:val="587E1C12"/>
    <w:multiLevelType w:val="hybridMultilevel"/>
    <w:tmpl w:val="061E19B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F5729A"/>
    <w:multiLevelType w:val="hybridMultilevel"/>
    <w:tmpl w:val="AEAC923C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0878E3"/>
    <w:multiLevelType w:val="hybridMultilevel"/>
    <w:tmpl w:val="F99C86FA"/>
    <w:lvl w:ilvl="0" w:tplc="0409000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442D54"/>
    <w:multiLevelType w:val="hybridMultilevel"/>
    <w:tmpl w:val="4BC8B4BE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5A3991"/>
    <w:multiLevelType w:val="hybridMultilevel"/>
    <w:tmpl w:val="3C16A5FA"/>
    <w:lvl w:ilvl="0" w:tplc="0409000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5E246F"/>
    <w:multiLevelType w:val="hybridMultilevel"/>
    <w:tmpl w:val="EF4A7D40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FA077A1"/>
    <w:multiLevelType w:val="hybridMultilevel"/>
    <w:tmpl w:val="52AE60C4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4"/>
  </w:num>
  <w:num w:numId="5">
    <w:abstractNumId w:val="4"/>
  </w:num>
  <w:num w:numId="6">
    <w:abstractNumId w:val="11"/>
  </w:num>
  <w:num w:numId="7">
    <w:abstractNumId w:val="15"/>
  </w:num>
  <w:num w:numId="8">
    <w:abstractNumId w:val="6"/>
  </w:num>
  <w:num w:numId="9">
    <w:abstractNumId w:val="1"/>
  </w:num>
  <w:num w:numId="10">
    <w:abstractNumId w:val="9"/>
  </w:num>
  <w:num w:numId="11">
    <w:abstractNumId w:val="13"/>
  </w:num>
  <w:num w:numId="12">
    <w:abstractNumId w:val="12"/>
  </w:num>
  <w:num w:numId="13">
    <w:abstractNumId w:val="7"/>
  </w:num>
  <w:num w:numId="14">
    <w:abstractNumId w:val="5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2"/>
  </w:compat>
  <w:docVars>
    <w:docVar w:name="OpenInPublishingView" w:val="0"/>
    <w:docVar w:name="ShowStaticGuides" w:val="1"/>
  </w:docVars>
  <w:rsids>
    <w:rsidRoot w:val="00EC66E3"/>
    <w:rsid w:val="003C4D1A"/>
    <w:rsid w:val="00986805"/>
    <w:rsid w:val="00B213E0"/>
    <w:rsid w:val="00DD5952"/>
    <w:rsid w:val="00E83797"/>
    <w:rsid w:val="00EC66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3AAC1F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0531"/>
  </w:style>
  <w:style w:type="paragraph" w:styleId="Footer">
    <w:name w:val="footer"/>
    <w:basedOn w:val="Normal"/>
    <w:link w:val="FooterChar"/>
    <w:uiPriority w:val="99"/>
    <w:semiHidden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644CE"/>
    <w:rPr>
      <w:color w:val="6FA41C" w:themeColor="text2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ListParagraph">
    <w:name w:val="List Paragraph"/>
    <w:basedOn w:val="Normal"/>
    <w:rsid w:val="00EC66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EMER:Applications:Microsoft%20Office%202008:Office:Media:Templates:Brochures:Wave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Wave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Wave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Wave Trifold Brochure.dotx</Template>
  <TotalTime>44</TotalTime>
  <Pages>2</Pages>
  <Words>3</Words>
  <Characters>21</Characters>
  <Application>Microsoft Macintosh Word</Application>
  <DocSecurity>0</DocSecurity>
  <Lines>1</Lines>
  <Paragraphs>1</Paragraphs>
  <ScaleCrop>false</ScaleCrop>
  <Manager/>
  <Company/>
  <LinksUpToDate>false</LinksUpToDate>
  <CharactersWithSpaces>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Hemer</dc:creator>
  <cp:keywords/>
  <dc:description/>
  <cp:lastModifiedBy>Rachel Hemer</cp:lastModifiedBy>
  <cp:revision>5</cp:revision>
  <cp:lastPrinted>2007-09-24T18:24:00Z</cp:lastPrinted>
  <dcterms:created xsi:type="dcterms:W3CDTF">2013-05-10T16:21:00Z</dcterms:created>
  <dcterms:modified xsi:type="dcterms:W3CDTF">2014-12-05T20:26:00Z</dcterms:modified>
  <cp:category/>
</cp:coreProperties>
</file>